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>
        <w:rPr>
          <w:b/>
          <w:caps/>
          <w:noProof/>
        </w:rPr>
        <w:t>Dėl</w:t>
      </w:r>
      <w:r w:rsidR="009956FE" w:rsidRPr="009956FE">
        <w:rPr>
          <w:b/>
          <w:caps/>
          <w:noProof/>
        </w:rPr>
        <w:t xml:space="preserve"> MOLĖTŲ RAJONO SAVIVALDYBĖS NEKILNOJAMOJO TURTO NURAŠYMO IR LIKVIDAVIMO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FD21C7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20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2020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9956FE">
        <w:rPr>
          <w:noProof/>
        </w:rPr>
        <w:t>sausio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9956FE" w:rsidRPr="009956FE">
        <w:rPr>
          <w:noProof/>
        </w:rPr>
        <w:t>B68</w:t>
      </w:r>
      <w:r w:rsidR="009956FE">
        <w:rPr>
          <w:noProof/>
        </w:rPr>
        <w:t>-</w:t>
      </w:r>
      <w:r w:rsidR="004F285B"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9956FE" w:rsidRDefault="009956FE" w:rsidP="009956FE">
      <w:pPr>
        <w:spacing w:line="360" w:lineRule="auto"/>
        <w:ind w:firstLine="720"/>
        <w:jc w:val="both"/>
      </w:pPr>
      <w:r>
        <w:t>Vadovaudamasi Lietuvos Respublikos vietos savivaldos įstatymo 16 straipsnio 2 dalies 26 punktu, Lietuvos Respublikos valstybės ir savivaldybių turto valdymo, naudojimo ir disponavimo juo įstatymo 27 straipsnio 2</w:t>
      </w:r>
      <w:r w:rsidRPr="002B25DE">
        <w:t xml:space="preserve">, </w:t>
      </w:r>
      <w:r>
        <w:t xml:space="preserve">6 dalimis, Pripažinto nereikalingu arba netinkamu (negalimu) naudoti valstybės ir savivaldybių turto nurašymo, išardymo ir likvidavimo tvarkos aprašo, patvirtinto Lietuvos Respublikos Vyriausybės </w:t>
      </w:r>
      <w:smartTag w:uri="urn:schemas-microsoft-com:office:smarttags" w:element="metricconverter">
        <w:smartTagPr>
          <w:attr w:name="ProductID" w:val="2001 m"/>
        </w:smartTagPr>
        <w:r>
          <w:t>2001 m</w:t>
        </w:r>
      </w:smartTag>
      <w:r>
        <w:t>. spalio 19 d. nutarimu Nr. 1250 „Dėl</w:t>
      </w:r>
      <w:r w:rsidRPr="00867FC3">
        <w:t xml:space="preserve"> </w:t>
      </w:r>
      <w:r>
        <w:t>Pripažinto nereikalingu arba netinkamu (negalimu) naudoti valstybės ir savivaldybių turto nurašymo, išardymo ir likvidavimo tvarkos aprašo patvirtinimo</w:t>
      </w:r>
      <w:r w:rsidRPr="00AB674F">
        <w:t xml:space="preserve">“, </w:t>
      </w:r>
      <w:r w:rsidR="00093D29">
        <w:t xml:space="preserve">9.2, </w:t>
      </w:r>
      <w:r w:rsidRPr="00AB674F">
        <w:t>9.4,</w:t>
      </w:r>
      <w:r>
        <w:t xml:space="preserve"> 13.1.1 papunkčiais, atsižvelgdama į Molėtų rajono savivaldybės administracijos</w:t>
      </w:r>
      <w:r w:rsidR="00ED7D7F">
        <w:t xml:space="preserve"> direktoriaus 2020</w:t>
      </w:r>
      <w:r w:rsidRPr="00697486">
        <w:t xml:space="preserve"> m. </w:t>
      </w:r>
      <w:r w:rsidR="00ED7D7F">
        <w:t>saus</w:t>
      </w:r>
      <w:r>
        <w:t>io</w:t>
      </w:r>
      <w:r w:rsidRPr="00AC29EF">
        <w:t xml:space="preserve"> </w:t>
      </w:r>
      <w:r w:rsidRPr="00FB7273">
        <w:t>14</w:t>
      </w:r>
      <w:r w:rsidRPr="00AC29EF">
        <w:t xml:space="preserve"> d. įsakymą Nr. B6</w:t>
      </w:r>
      <w:r w:rsidRPr="002F5374">
        <w:t>-</w:t>
      </w:r>
      <w:r w:rsidR="00FB7273">
        <w:t>27</w:t>
      </w:r>
      <w:r w:rsidRPr="002F5374">
        <w:t xml:space="preserve"> </w:t>
      </w:r>
      <w:r w:rsidRPr="00697486">
        <w:t>„</w:t>
      </w:r>
      <w:r>
        <w:t>Dėl Molėtų rajono savivaldybės turto pripažinimo netinkamu (negalimu) naudoti“,</w:t>
      </w:r>
    </w:p>
    <w:p w:rsidR="009956FE" w:rsidRDefault="009956FE" w:rsidP="00D715ED">
      <w:pPr>
        <w:spacing w:line="360" w:lineRule="auto"/>
        <w:ind w:firstLine="720"/>
        <w:jc w:val="both"/>
      </w:pPr>
      <w:r>
        <w:t xml:space="preserve">Molėtų rajono savivaldybės taryba </w:t>
      </w:r>
      <w:r>
        <w:rPr>
          <w:spacing w:val="60"/>
        </w:rPr>
        <w:t>nusprendži</w:t>
      </w:r>
      <w:r>
        <w:t>a:</w:t>
      </w:r>
    </w:p>
    <w:p w:rsidR="00ED7D7F" w:rsidRPr="00ED7D7F" w:rsidRDefault="009956FE" w:rsidP="00D715ED">
      <w:pPr>
        <w:pStyle w:val="Sraopastraipa"/>
        <w:numPr>
          <w:ilvl w:val="1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t xml:space="preserve">Nurašyti pripažintą netinkamu (negalimu) naudoti Molėtų rajono savivaldybei nuosavybės teise priklausantį ir šiuo metu Molėtų rajono savivaldybės administracijos patikėjimo teise valdomą </w:t>
      </w:r>
      <w:r w:rsidRPr="00D715ED">
        <w:t>nekilnojamąjį turtą</w:t>
      </w:r>
      <w:r w:rsidR="00910D2F">
        <w:t>:</w:t>
      </w:r>
      <w:r>
        <w:t xml:space="preserve"> </w:t>
      </w:r>
      <w:r w:rsidR="00ED7D7F" w:rsidRPr="00ED7D7F">
        <w:t xml:space="preserve">pagalbinio ūkio paskirties medinių pastatų bloką Nr. 1, esantį Molėtų m., Amatų g. (prie Amatų g. Nr. 6, 8, 10), kurio </w:t>
      </w:r>
      <w:r w:rsidR="00ED7D7F" w:rsidRPr="005C618B">
        <w:t>tūris 548</w:t>
      </w:r>
      <w:r w:rsidR="00ED7D7F" w:rsidRPr="00ED7D7F">
        <w:t xml:space="preserve"> kub. m, vertė 2437 eurai, statinio koordinatės X 6122464, Y 589816, kaip fiziškai, funkciškai (</w:t>
      </w:r>
      <w:r w:rsidR="00ED7D7F" w:rsidRPr="005C618B">
        <w:t xml:space="preserve">technologiškai) </w:t>
      </w:r>
      <w:r w:rsidR="00FC3378" w:rsidRPr="005C618B">
        <w:t>nusidėvėjusį</w:t>
      </w:r>
      <w:r w:rsidR="00FC3378" w:rsidRPr="00ED7D7F">
        <w:t xml:space="preserve"> </w:t>
      </w:r>
      <w:r w:rsidR="00ED7D7F" w:rsidRPr="00ED7D7F">
        <w:t>ir trukdantį statyti naujus statinius, rekonstruoti e</w:t>
      </w:r>
      <w:r w:rsidR="00D715ED">
        <w:t>samus statinius ir teritorijas.</w:t>
      </w:r>
    </w:p>
    <w:p w:rsidR="009956FE" w:rsidRDefault="009956FE" w:rsidP="00D715ED">
      <w:pPr>
        <w:pStyle w:val="Sraopastraipa"/>
        <w:numPr>
          <w:ilvl w:val="1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t>Įpareigoti Molėtų rajono savivaldybės administracijos direktorių organizuoti</w:t>
      </w:r>
      <w:r w:rsidRPr="00CA755D">
        <w:t xml:space="preserve"> </w:t>
      </w:r>
      <w:r>
        <w:t>šio sprendimo 1 punkte nurodyto turto likvidavimą</w:t>
      </w:r>
      <w:r w:rsidRPr="005845BE">
        <w:t xml:space="preserve"> </w:t>
      </w:r>
      <w:r>
        <w:t xml:space="preserve">teisės aktų nustatyta tvarka. </w:t>
      </w:r>
    </w:p>
    <w:p w:rsidR="009956FE" w:rsidRDefault="009956FE" w:rsidP="009956FE">
      <w:pPr>
        <w:spacing w:line="360" w:lineRule="auto"/>
        <w:ind w:firstLine="720"/>
        <w:jc w:val="both"/>
      </w:pPr>
      <w:r>
        <w:t>Šis sprendimas gali būti skundžiamas Lietuvos Respublikos administracinių bylų teisenos įstatymo nustatyta tvarka.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3975CE" w:rsidRDefault="003975CE" w:rsidP="00D74773">
      <w:pPr>
        <w:tabs>
          <w:tab w:val="left" w:pos="680"/>
          <w:tab w:val="left" w:pos="1206"/>
        </w:tabs>
        <w:spacing w:line="360" w:lineRule="auto"/>
        <w:ind w:firstLine="1247"/>
      </w:pPr>
      <w:bookmarkStart w:id="6" w:name="_GoBack"/>
      <w:bookmarkEnd w:id="6"/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0B3A3308B5A849E9AC0274E09CABA688"/>
          </w:placeholder>
          <w:dropDownList>
            <w:listItem w:displayText="             " w:value="             "/>
            <w:listItem w:displayText="Saulius Jauneika" w:value="Saulius Jauneika"/>
          </w:dropDownList>
        </w:sdtPr>
        <w:sdtEndPr/>
        <w:sdtContent>
          <w:r w:rsidR="004D19A6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56FE" w:rsidRDefault="009956FE">
      <w:r>
        <w:separator/>
      </w:r>
    </w:p>
  </w:endnote>
  <w:endnote w:type="continuationSeparator" w:id="0">
    <w:p w:rsidR="009956FE" w:rsidRDefault="00995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56FE" w:rsidRDefault="009956FE">
      <w:r>
        <w:separator/>
      </w:r>
    </w:p>
  </w:footnote>
  <w:footnote w:type="continuationSeparator" w:id="0">
    <w:p w:rsidR="009956FE" w:rsidRDefault="009956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D715ED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223D4B"/>
    <w:multiLevelType w:val="multilevel"/>
    <w:tmpl w:val="97E6E73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2."/>
      <w:lvlJc w:val="left"/>
      <w:pPr>
        <w:ind w:left="1331" w:hanging="48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5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7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68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6FE"/>
    <w:rsid w:val="00060A92"/>
    <w:rsid w:val="00093D29"/>
    <w:rsid w:val="001156B7"/>
    <w:rsid w:val="0012091C"/>
    <w:rsid w:val="00132437"/>
    <w:rsid w:val="00211F14"/>
    <w:rsid w:val="002D0304"/>
    <w:rsid w:val="00305758"/>
    <w:rsid w:val="00335701"/>
    <w:rsid w:val="00341D56"/>
    <w:rsid w:val="00384B4D"/>
    <w:rsid w:val="003975CE"/>
    <w:rsid w:val="003A762C"/>
    <w:rsid w:val="004968FC"/>
    <w:rsid w:val="004D19A6"/>
    <w:rsid w:val="004F285B"/>
    <w:rsid w:val="00503B36"/>
    <w:rsid w:val="00504780"/>
    <w:rsid w:val="00561916"/>
    <w:rsid w:val="005A4424"/>
    <w:rsid w:val="005C618B"/>
    <w:rsid w:val="005F38B6"/>
    <w:rsid w:val="006213AE"/>
    <w:rsid w:val="00776F64"/>
    <w:rsid w:val="00794407"/>
    <w:rsid w:val="00794C2F"/>
    <w:rsid w:val="007951EA"/>
    <w:rsid w:val="00796C66"/>
    <w:rsid w:val="007A3F5C"/>
    <w:rsid w:val="007E4516"/>
    <w:rsid w:val="00872337"/>
    <w:rsid w:val="008A401C"/>
    <w:rsid w:val="00910D2F"/>
    <w:rsid w:val="0093412A"/>
    <w:rsid w:val="009956FE"/>
    <w:rsid w:val="009B4614"/>
    <w:rsid w:val="009E265E"/>
    <w:rsid w:val="009E70D9"/>
    <w:rsid w:val="00AE325A"/>
    <w:rsid w:val="00BA65BB"/>
    <w:rsid w:val="00BB70B1"/>
    <w:rsid w:val="00C16EA1"/>
    <w:rsid w:val="00CC1DF9"/>
    <w:rsid w:val="00D03D5A"/>
    <w:rsid w:val="00D715ED"/>
    <w:rsid w:val="00D74773"/>
    <w:rsid w:val="00D8136A"/>
    <w:rsid w:val="00DB7660"/>
    <w:rsid w:val="00DC6469"/>
    <w:rsid w:val="00E032E8"/>
    <w:rsid w:val="00ED7D7F"/>
    <w:rsid w:val="00EE645F"/>
    <w:rsid w:val="00EF6A79"/>
    <w:rsid w:val="00F54307"/>
    <w:rsid w:val="00FB7273"/>
    <w:rsid w:val="00FB77DF"/>
    <w:rsid w:val="00FC3378"/>
    <w:rsid w:val="00FD21C7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8193"/>
    <o:shapelayout v:ext="edit">
      <o:idmap v:ext="edit" data="1"/>
    </o:shapelayout>
  </w:shapeDefaults>
  <w:decimalSymbol w:val=","/>
  <w:listSeparator w:val=";"/>
  <w15:chartTrackingRefBased/>
  <w15:docId w15:val="{C4FFBD15-C4F5-4E99-823B-C1C7ACEA8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Sraopastraipa">
    <w:name w:val="List Paragraph"/>
    <w:basedOn w:val="prastasis"/>
    <w:uiPriority w:val="34"/>
    <w:qFormat/>
    <w:rsid w:val="009956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B3A3308B5A849E9AC0274E09CABA688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45240103-F516-484D-934C-F0C631521ACA}"/>
      </w:docPartPr>
      <w:docPartBody>
        <w:p w:rsidR="00C53CCC" w:rsidRDefault="00C53CCC">
          <w:pPr>
            <w:pStyle w:val="0B3A3308B5A849E9AC0274E09CABA688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CCC"/>
    <w:rsid w:val="00C53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0B3A3308B5A849E9AC0274E09CABA688">
    <w:name w:val="0B3A3308B5A849E9AC0274E09CABA68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</Template>
  <TotalTime>89</TotalTime>
  <Pages>1</Pages>
  <Words>238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Krivičienė Lilija</dc:creator>
  <cp:keywords/>
  <dc:description/>
  <cp:lastModifiedBy>Krivičienė Lilija</cp:lastModifiedBy>
  <cp:revision>3</cp:revision>
  <cp:lastPrinted>2001-06-05T13:05:00Z</cp:lastPrinted>
  <dcterms:created xsi:type="dcterms:W3CDTF">2020-01-14T13:31:00Z</dcterms:created>
  <dcterms:modified xsi:type="dcterms:W3CDTF">2020-01-14T15:37:00Z</dcterms:modified>
</cp:coreProperties>
</file>