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775B58" w:rsidRPr="00775B58">
        <w:rPr>
          <w:b/>
          <w:caps/>
          <w:noProof/>
        </w:rPr>
        <w:t>DĖL ĮGALIOJIMŲ MOLĖTŲ RAJONO SAVIVALDYBĖS ATSTOVUI DALYVAUTI UŽDAROSIOS AKCINĖS BENDROVĖS UTENOS REGIONO ATLIEKŲ TVARKYMO CENTRO VISUOTINIAME AKCININKŲ SUSIRINKIME SUTEIKIMO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2016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E37EF7">
        <w:rPr>
          <w:noProof/>
        </w:rPr>
        <w:t>balandžio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775B58" w:rsidRPr="00A6486E" w:rsidRDefault="00775B58" w:rsidP="00775B58">
      <w:pPr>
        <w:spacing w:line="360" w:lineRule="auto"/>
        <w:ind w:firstLine="720"/>
        <w:jc w:val="both"/>
      </w:pPr>
      <w:r w:rsidRPr="00A6486E">
        <w:t>Vadovaudamasi Lietuvos Respublikos vietos savivaldos įstatymo 16 straipsnio 2 dalies 26 punktu ir 3 dalies 9 punktu, 48 straipsnio 2 dalimi, Lietuvos Respublikos akcinių bendrovių įstatymo 14 straipsnio 7</w:t>
      </w:r>
      <w:r>
        <w:t xml:space="preserve"> dalimi, 20 straipsnio 1 dalies </w:t>
      </w:r>
      <w:r w:rsidR="00E02D24">
        <w:t>5</w:t>
      </w:r>
      <w:r>
        <w:t xml:space="preserve">, </w:t>
      </w:r>
      <w:r w:rsidRPr="00A6486E">
        <w:t>9 ir</w:t>
      </w:r>
      <w:r>
        <w:t xml:space="preserve"> 10</w:t>
      </w:r>
      <w:r w:rsidRPr="00A6486E">
        <w:t xml:space="preserve"> punktais, 21 straipsnio 1 ir 8 dalimis, 58 straipsnio 2 dalim</w:t>
      </w:r>
      <w:r>
        <w:t xml:space="preserve">i, 59 straipsnio 1 ir 2 dalimis bei </w:t>
      </w:r>
      <w:r w:rsidRPr="003E2BB9">
        <w:rPr>
          <w:bCs/>
        </w:rPr>
        <w:t xml:space="preserve">atsižvelgdama į uždarosios akcinės bendrovės Utenos </w:t>
      </w:r>
      <w:r>
        <w:rPr>
          <w:bCs/>
        </w:rPr>
        <w:t>regiono atliekų tvarkymo centro</w:t>
      </w:r>
      <w:r w:rsidRPr="003E2BB9">
        <w:rPr>
          <w:bCs/>
        </w:rPr>
        <w:t xml:space="preserve"> 201</w:t>
      </w:r>
      <w:r w:rsidR="00E02D24">
        <w:rPr>
          <w:bCs/>
        </w:rPr>
        <w:t>6</w:t>
      </w:r>
      <w:r w:rsidRPr="003E2BB9">
        <w:rPr>
          <w:bCs/>
        </w:rPr>
        <w:t xml:space="preserve"> m. </w:t>
      </w:r>
      <w:r w:rsidR="00E02D24">
        <w:rPr>
          <w:bCs/>
        </w:rPr>
        <w:t>balandžio</w:t>
      </w:r>
      <w:r w:rsidRPr="003E2BB9">
        <w:rPr>
          <w:bCs/>
        </w:rPr>
        <w:t xml:space="preserve"> </w:t>
      </w:r>
      <w:r w:rsidR="00E02D24">
        <w:rPr>
          <w:bCs/>
        </w:rPr>
        <w:t>7</w:t>
      </w:r>
      <w:r w:rsidRPr="003E2BB9">
        <w:rPr>
          <w:bCs/>
        </w:rPr>
        <w:t xml:space="preserve"> d. raštą Nr. S-1</w:t>
      </w:r>
      <w:r>
        <w:rPr>
          <w:bCs/>
        </w:rPr>
        <w:t>1</w:t>
      </w:r>
      <w:r w:rsidR="00E02D24">
        <w:rPr>
          <w:bCs/>
        </w:rPr>
        <w:t>9</w:t>
      </w:r>
      <w:r w:rsidRPr="003E2BB9">
        <w:rPr>
          <w:bCs/>
        </w:rPr>
        <w:t xml:space="preserve"> ,,Pranešimas apie visuotinio akcininkų susirinkimo sušaukimą“</w:t>
      </w:r>
      <w:r>
        <w:rPr>
          <w:bCs/>
        </w:rPr>
        <w:t>,</w:t>
      </w:r>
    </w:p>
    <w:p w:rsidR="007B5A6D" w:rsidRDefault="00775B58" w:rsidP="00775B58">
      <w:pPr>
        <w:spacing w:line="360" w:lineRule="auto"/>
        <w:ind w:firstLine="720"/>
        <w:jc w:val="both"/>
      </w:pPr>
      <w:r w:rsidRPr="00A6486E">
        <w:t>Molėtų rajono savivaldybės taryba n u s p r e n d ž i a</w:t>
      </w:r>
      <w:r w:rsidR="007B5A6D">
        <w:t>:</w:t>
      </w:r>
    </w:p>
    <w:p w:rsidR="00775B58" w:rsidRDefault="007B5A6D" w:rsidP="00775B58">
      <w:pPr>
        <w:spacing w:line="360" w:lineRule="auto"/>
        <w:ind w:firstLine="720"/>
        <w:jc w:val="both"/>
      </w:pPr>
      <w:r>
        <w:t>Į</w:t>
      </w:r>
      <w:bookmarkStart w:id="6" w:name="_GoBack"/>
      <w:bookmarkEnd w:id="6"/>
      <w:r w:rsidR="00775B58" w:rsidRPr="00A6486E">
        <w:t>galioti Molėtų rajono savivaldybės</w:t>
      </w:r>
      <w:r w:rsidR="00E85FCB">
        <w:t xml:space="preserve"> </w:t>
      </w:r>
      <w:r w:rsidR="00703B2B" w:rsidRPr="00703B2B">
        <w:t xml:space="preserve">mero pavaduotoją </w:t>
      </w:r>
      <w:r w:rsidR="003348A9">
        <w:t xml:space="preserve">Mindaugą </w:t>
      </w:r>
      <w:proofErr w:type="spellStart"/>
      <w:r w:rsidR="003348A9">
        <w:t>Kildišių</w:t>
      </w:r>
      <w:proofErr w:type="spellEnd"/>
      <w:r w:rsidR="003348A9">
        <w:t xml:space="preserve"> </w:t>
      </w:r>
      <w:r w:rsidR="00775B58" w:rsidRPr="00A6486E">
        <w:t>atstovauti Molėtų rajono savivaldyb</w:t>
      </w:r>
      <w:r w:rsidR="00775B58">
        <w:t xml:space="preserve">ę </w:t>
      </w:r>
      <w:r w:rsidR="00775B58" w:rsidRPr="00A6486E">
        <w:t>uždarosios akcinės bendrovės Utenos regiono atliekų tvarkymo centro</w:t>
      </w:r>
      <w:r w:rsidR="00775B58">
        <w:t>, kodas 300083878, kuriame Molėtų rajono savivaldybė valdo</w:t>
      </w:r>
      <w:r w:rsidR="00775B58" w:rsidRPr="00A6486E">
        <w:t xml:space="preserve"> 13652 paprast</w:t>
      </w:r>
      <w:r w:rsidR="00775B58">
        <w:t>ąsias</w:t>
      </w:r>
      <w:r w:rsidR="00775B58" w:rsidRPr="00A6486E">
        <w:t xml:space="preserve"> vardin</w:t>
      </w:r>
      <w:r w:rsidR="00775B58">
        <w:t>es</w:t>
      </w:r>
      <w:r w:rsidR="00775B58" w:rsidRPr="00A6486E">
        <w:t xml:space="preserve"> akcij</w:t>
      </w:r>
      <w:r w:rsidR="00775B58">
        <w:t>a</w:t>
      </w:r>
      <w:r w:rsidR="00775B58" w:rsidRPr="00A6486E">
        <w:t xml:space="preserve">s, </w:t>
      </w:r>
      <w:r w:rsidR="00775B58" w:rsidRPr="004F46AE">
        <w:t>suteikianč</w:t>
      </w:r>
      <w:r w:rsidR="00775B58">
        <w:t>ia</w:t>
      </w:r>
      <w:r w:rsidR="00775B58" w:rsidRPr="004F46AE">
        <w:t xml:space="preserve">s 13,65 </w:t>
      </w:r>
      <w:r w:rsidR="00775B58">
        <w:t>proc.</w:t>
      </w:r>
      <w:r w:rsidR="00775B58" w:rsidRPr="004F46AE">
        <w:t xml:space="preserve"> balsų</w:t>
      </w:r>
      <w:r w:rsidR="00775B58" w:rsidRPr="00A6486E">
        <w:t>, 201</w:t>
      </w:r>
      <w:r w:rsidR="00CB1FB3">
        <w:t>6</w:t>
      </w:r>
      <w:r w:rsidR="00775B58" w:rsidRPr="00A6486E">
        <w:t xml:space="preserve"> m. balandžio </w:t>
      </w:r>
      <w:r w:rsidR="00CB1FB3">
        <w:t>29</w:t>
      </w:r>
      <w:r w:rsidR="00775B58" w:rsidRPr="00A6486E">
        <w:t xml:space="preserve"> d. įvyksiančiame visuotiniame akcininkų susirinkime ir balsuoti priimant </w:t>
      </w:r>
      <w:r w:rsidR="00775B58">
        <w:t>sprendimus (sprendimų projektai pridedami)</w:t>
      </w:r>
      <w:r w:rsidR="00775B58" w:rsidRPr="00A6486E">
        <w:t xml:space="preserve"> darbotvarkės klausimais:</w:t>
      </w:r>
    </w:p>
    <w:p w:rsidR="00775B58" w:rsidRDefault="00775B58" w:rsidP="00CB1FB3">
      <w:pPr>
        <w:pStyle w:val="Sraopastraipa"/>
        <w:numPr>
          <w:ilvl w:val="0"/>
          <w:numId w:val="1"/>
        </w:numPr>
        <w:tabs>
          <w:tab w:val="left" w:pos="993"/>
        </w:tabs>
        <w:spacing w:line="360" w:lineRule="auto"/>
        <w:ind w:left="0" w:firstLine="720"/>
        <w:jc w:val="both"/>
      </w:pPr>
      <w:r>
        <w:t xml:space="preserve">Dėl </w:t>
      </w:r>
      <w:r w:rsidRPr="00A6486E">
        <w:t>uždarosios akcinės bendrovės Utenos regiono atliekų tvarkymo centro</w:t>
      </w:r>
      <w:r>
        <w:t xml:space="preserve"> 201</w:t>
      </w:r>
      <w:r w:rsidR="00CB1FB3">
        <w:t>5</w:t>
      </w:r>
      <w:r>
        <w:t xml:space="preserve"> m. metinio pranešimo (pridedama) – sprendimas šiuo klausimu nepriimamas;</w:t>
      </w:r>
    </w:p>
    <w:p w:rsidR="00775B58" w:rsidRPr="00A6486E" w:rsidRDefault="00775B58" w:rsidP="00CB1FB3">
      <w:pPr>
        <w:pStyle w:val="Sraopastraipa"/>
        <w:numPr>
          <w:ilvl w:val="0"/>
          <w:numId w:val="1"/>
        </w:numPr>
        <w:tabs>
          <w:tab w:val="left" w:pos="993"/>
        </w:tabs>
        <w:spacing w:line="360" w:lineRule="auto"/>
        <w:ind w:left="0" w:firstLine="720"/>
        <w:jc w:val="both"/>
      </w:pPr>
      <w:r>
        <w:t xml:space="preserve">Dėl </w:t>
      </w:r>
      <w:r w:rsidRPr="00A6486E">
        <w:t>uždarosios akcinės bendrovės Utenos regiono atliekų tvarkymo centro</w:t>
      </w:r>
      <w:r>
        <w:t xml:space="preserve"> 201</w:t>
      </w:r>
      <w:r w:rsidR="00CB1FB3">
        <w:t>5</w:t>
      </w:r>
      <w:r>
        <w:t xml:space="preserve"> m. finansinių ataskaitų rinkinio audito išvados (pridedama) – sprendimas šiuo klausimu nepriimamas;</w:t>
      </w:r>
    </w:p>
    <w:p w:rsidR="00775B58" w:rsidRDefault="00775B58" w:rsidP="00775B58">
      <w:pPr>
        <w:spacing w:line="360" w:lineRule="auto"/>
        <w:ind w:firstLine="720"/>
        <w:jc w:val="both"/>
      </w:pPr>
      <w:r>
        <w:t xml:space="preserve">3. </w:t>
      </w:r>
      <w:r w:rsidRPr="00F55E05">
        <w:t>Dė</w:t>
      </w:r>
      <w:r>
        <w:t xml:space="preserve">l </w:t>
      </w:r>
      <w:r w:rsidRPr="00A6486E">
        <w:t>uždarosios akcinės bendrovės</w:t>
      </w:r>
      <w:r>
        <w:t xml:space="preserve"> </w:t>
      </w:r>
      <w:r w:rsidRPr="00A6486E">
        <w:t>Utenos regiono atliekų tvarkymo centro</w:t>
      </w:r>
      <w:r>
        <w:t xml:space="preserve"> 201</w:t>
      </w:r>
      <w:r w:rsidR="00CB1FB3">
        <w:t>5</w:t>
      </w:r>
      <w:r>
        <w:t xml:space="preserve"> m. metinio finansinių ataskaitų rinkinio (pridedama) tvirtinimo – balsuoti už </w:t>
      </w:r>
      <w:r w:rsidRPr="00A6486E">
        <w:t>uždarosios akcinės bendrovės</w:t>
      </w:r>
      <w:r>
        <w:t xml:space="preserve"> </w:t>
      </w:r>
      <w:r w:rsidRPr="00A6486E">
        <w:t>Utenos regiono atliekų tvarkymo centro</w:t>
      </w:r>
      <w:r>
        <w:t xml:space="preserve"> 201</w:t>
      </w:r>
      <w:r w:rsidR="00CB1FB3">
        <w:t>5</w:t>
      </w:r>
      <w:r>
        <w:t xml:space="preserve"> m. audituoto finansinių ataskaitų rinkinio tvirtinimą;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 w:rsidRPr="00AF01B4">
        <w:t>4. Dėl uždarosios</w:t>
      </w:r>
      <w:r w:rsidRPr="00A6486E">
        <w:t xml:space="preserve"> akcinės bendrovės</w:t>
      </w:r>
      <w:r>
        <w:t xml:space="preserve"> </w:t>
      </w:r>
      <w:r w:rsidRPr="00A6486E">
        <w:t>Utenos regiono atliekų tvarkymo centro</w:t>
      </w:r>
      <w:r w:rsidRPr="00A56DF6">
        <w:t xml:space="preserve"> 201</w:t>
      </w:r>
      <w:r w:rsidR="00CB1FB3">
        <w:t>5</w:t>
      </w:r>
      <w:r w:rsidRPr="00A56DF6">
        <w:t xml:space="preserve"> m. pelno (nuostoli</w:t>
      </w:r>
      <w:r>
        <w:t>ų</w:t>
      </w:r>
      <w:r w:rsidRPr="00A56DF6">
        <w:t xml:space="preserve">) paskirstymo tvirtinimo – </w:t>
      </w:r>
      <w:r>
        <w:t xml:space="preserve">balsuoti už </w:t>
      </w:r>
      <w:r w:rsidRPr="00A6486E">
        <w:t>uždarosios akcinės bendrovės</w:t>
      </w:r>
      <w:r>
        <w:t xml:space="preserve"> </w:t>
      </w:r>
      <w:r w:rsidRPr="00A6486E">
        <w:t>Utenos regiono atliekų tvarkymo centro</w:t>
      </w:r>
      <w:r>
        <w:t xml:space="preserve"> 201</w:t>
      </w:r>
      <w:r w:rsidR="00CB1FB3">
        <w:t>5</w:t>
      </w:r>
      <w:r>
        <w:t xml:space="preserve"> m. </w:t>
      </w:r>
      <w:r w:rsidRPr="00A56DF6">
        <w:t>pelno (nuostoli</w:t>
      </w:r>
      <w:r>
        <w:t>ų</w:t>
      </w:r>
      <w:r w:rsidRPr="00A56DF6">
        <w:t>) paskirstym</w:t>
      </w:r>
      <w:r>
        <w:t>ą: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lastRenderedPageBreak/>
        <w:t>4</w:t>
      </w:r>
      <w:r w:rsidRPr="00A56DF6">
        <w:t>.1. ankstesnių finansinių metų nepaskirstytasis pelnas</w:t>
      </w:r>
      <w:r>
        <w:t xml:space="preserve"> ataskaitinių finansinių metų pabaigoje </w:t>
      </w:r>
      <w:r w:rsidRPr="00A56DF6">
        <w:t xml:space="preserve">– </w:t>
      </w:r>
      <w:r w:rsidR="00CB1FB3">
        <w:t xml:space="preserve">338 686 </w:t>
      </w:r>
      <w:proofErr w:type="spellStart"/>
      <w:r w:rsidR="00CB1FB3">
        <w:t>Eur</w:t>
      </w:r>
      <w:proofErr w:type="spellEnd"/>
      <w:r w:rsidRPr="00A56DF6">
        <w:t>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.2. gryn</w:t>
      </w:r>
      <w:r>
        <w:t>asis</w:t>
      </w:r>
      <w:r w:rsidRPr="00A56DF6">
        <w:t xml:space="preserve"> ataskaitinių finansinių metų </w:t>
      </w:r>
      <w:r>
        <w:t>pelnas</w:t>
      </w:r>
      <w:r w:rsidR="00CB1FB3">
        <w:t xml:space="preserve"> (nuostoliai)</w:t>
      </w:r>
      <w:r>
        <w:t xml:space="preserve"> </w:t>
      </w:r>
      <w:r w:rsidRPr="00A56DF6">
        <w:t>–</w:t>
      </w:r>
      <w:r>
        <w:t xml:space="preserve"> </w:t>
      </w:r>
      <w:r w:rsidR="00CB1FB3">
        <w:t xml:space="preserve">(3 688) </w:t>
      </w:r>
      <w:proofErr w:type="spellStart"/>
      <w:r w:rsidR="00CB1FB3">
        <w:t>Eur</w:t>
      </w:r>
      <w:proofErr w:type="spellEnd"/>
      <w:r w:rsidRPr="00A56DF6">
        <w:t>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.3. pelno (nuostolių) ataskaitoje nepripažint</w:t>
      </w:r>
      <w:r>
        <w:t>as</w:t>
      </w:r>
      <w:r w:rsidRPr="00A56DF6">
        <w:t xml:space="preserve"> ataskaitinių finansinių metų </w:t>
      </w:r>
      <w:r>
        <w:t>pelnas</w:t>
      </w:r>
      <w:r w:rsidRPr="00A56DF6">
        <w:t xml:space="preserve">– </w:t>
      </w:r>
      <w:r>
        <w:t>nėra</w:t>
      </w:r>
      <w:r w:rsidRPr="00A56DF6">
        <w:t>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.4. pervedimai iš rezervų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.5. akcininkų įnašai bendrovės nuostoliams padengti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 xml:space="preserve">.6. </w:t>
      </w:r>
      <w:proofErr w:type="spellStart"/>
      <w:r w:rsidRPr="00A56DF6">
        <w:t>paskirstytinas</w:t>
      </w:r>
      <w:r>
        <w:t>is</w:t>
      </w:r>
      <w:proofErr w:type="spellEnd"/>
      <w:r w:rsidRPr="00A56DF6">
        <w:t xml:space="preserve"> pelnas</w:t>
      </w:r>
      <w:r>
        <w:t xml:space="preserve"> (nuostoliai) iš viso </w:t>
      </w:r>
      <w:r w:rsidRPr="00A56DF6">
        <w:t xml:space="preserve">– </w:t>
      </w:r>
      <w:r w:rsidR="00CB1FB3">
        <w:t xml:space="preserve">334 998 </w:t>
      </w:r>
      <w:proofErr w:type="spellStart"/>
      <w:r w:rsidR="00CB1FB3">
        <w:t>Eur</w:t>
      </w:r>
      <w:proofErr w:type="spellEnd"/>
      <w:r w:rsidRPr="00A56DF6">
        <w:t>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.7. pelno dalis, paskirta į privalomąjį rezervą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.8. pelno dalis, paskirta į rezervą savoms akcijoms įsigyti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.9. pelno dalis, paskirta į kitus rezervus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.10. pelno dalis, paskirta dividendams išmokėti – nėra;</w:t>
      </w:r>
    </w:p>
    <w:p w:rsidR="00775B58" w:rsidRPr="00A56DF6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.11. pelno dalis, paskirta metinėms išmokoms (tantjemoms) valdybos ir stebėtojų tarybos nariams, darbuotojų premijoms ir kitiems tikslams - nėra;</w:t>
      </w:r>
    </w:p>
    <w:p w:rsidR="00775B58" w:rsidRDefault="00775B58" w:rsidP="00775B58">
      <w:pPr>
        <w:spacing w:line="360" w:lineRule="auto"/>
        <w:ind w:firstLine="720"/>
        <w:jc w:val="both"/>
      </w:pPr>
      <w:r>
        <w:t>4</w:t>
      </w:r>
      <w:r w:rsidRPr="00A56DF6">
        <w:t>.12. nepaskirstytasis pelnas</w:t>
      </w:r>
      <w:r>
        <w:t xml:space="preserve"> (nuostoliai)</w:t>
      </w:r>
      <w:r w:rsidRPr="00A56DF6">
        <w:t xml:space="preserve"> ataskaitinių finansinių metų pabaigoje</w:t>
      </w:r>
      <w:r>
        <w:t xml:space="preserve">, </w:t>
      </w:r>
      <w:r w:rsidRPr="00A56DF6">
        <w:t>perkeliamas į kitus finansinius metus</w:t>
      </w:r>
      <w:r>
        <w:t xml:space="preserve"> –</w:t>
      </w:r>
      <w:r w:rsidRPr="00A56DF6">
        <w:t xml:space="preserve"> </w:t>
      </w:r>
      <w:r w:rsidR="00CB1FB3">
        <w:t xml:space="preserve">334 998 </w:t>
      </w:r>
      <w:proofErr w:type="spellStart"/>
      <w:r w:rsidR="00CB1FB3">
        <w:t>Eur</w:t>
      </w:r>
      <w:proofErr w:type="spellEnd"/>
      <w:r>
        <w:t>.</w:t>
      </w:r>
    </w:p>
    <w:p w:rsidR="00775B58" w:rsidRDefault="00775B58" w:rsidP="00775B58">
      <w:pPr>
        <w:spacing w:line="360" w:lineRule="auto"/>
        <w:ind w:firstLine="720"/>
        <w:jc w:val="both"/>
      </w:pPr>
      <w:r>
        <w:t xml:space="preserve">5. </w:t>
      </w:r>
      <w:r w:rsidRPr="00AF01B4">
        <w:t xml:space="preserve">Dėl </w:t>
      </w:r>
      <w:r w:rsidR="00146EE3">
        <w:t xml:space="preserve">audito įmonės rinkimo </w:t>
      </w:r>
      <w:r w:rsidRPr="00AF01B4">
        <w:t>uždarosios</w:t>
      </w:r>
      <w:r w:rsidRPr="00A6486E">
        <w:t xml:space="preserve"> akcinės bendrovės</w:t>
      </w:r>
      <w:r>
        <w:t xml:space="preserve"> </w:t>
      </w:r>
      <w:r w:rsidRPr="00A6486E">
        <w:t>Utenos regiono atliekų tvarkymo centro</w:t>
      </w:r>
      <w:r w:rsidR="00E85FCB">
        <w:t xml:space="preserve"> 2016-2018 metų finansinių ataskaitų auditui atlikti</w:t>
      </w:r>
      <w:r>
        <w:t xml:space="preserve"> - balsuoti už </w:t>
      </w:r>
      <w:r w:rsidR="00E85FCB">
        <w:t xml:space="preserve">audito įmonės išrinkimą </w:t>
      </w:r>
      <w:r w:rsidRPr="00A6486E">
        <w:t>uždarosios akcinės bendrovės</w:t>
      </w:r>
      <w:r>
        <w:t xml:space="preserve"> </w:t>
      </w:r>
      <w:r w:rsidRPr="00A6486E">
        <w:t>Utenos regiono atliekų tvarkymo centro</w:t>
      </w:r>
      <w:r>
        <w:t xml:space="preserve"> </w:t>
      </w:r>
      <w:r w:rsidR="00E85FCB">
        <w:t>2016-2018 metų finansinių ataskaitų auditui atlikti</w:t>
      </w:r>
      <w:r>
        <w:t>.</w:t>
      </w:r>
    </w:p>
    <w:p w:rsidR="00BB73E2" w:rsidRPr="000626A1" w:rsidRDefault="00BB73E2" w:rsidP="00BB73E2">
      <w:pPr>
        <w:spacing w:line="360" w:lineRule="auto"/>
        <w:ind w:firstLine="720"/>
        <w:jc w:val="both"/>
      </w:pPr>
      <w:r w:rsidRPr="000626A1">
        <w:t>Šis sprendimas gali būti skundžiamas Lietuvos Respublikos administracinių bylų teisenos įstatymo nustatyta tvarka.</w:t>
      </w: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DBC15946C80C49F78DB24E60F64B0BD6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7A58" w:rsidRDefault="00A77A58">
      <w:r>
        <w:separator/>
      </w:r>
    </w:p>
  </w:endnote>
  <w:endnote w:type="continuationSeparator" w:id="0">
    <w:p w:rsidR="00A77A58" w:rsidRDefault="00A77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7A58" w:rsidRDefault="00A77A58">
      <w:r>
        <w:separator/>
      </w:r>
    </w:p>
  </w:footnote>
  <w:footnote w:type="continuationSeparator" w:id="0">
    <w:p w:rsidR="00A77A58" w:rsidRDefault="00A77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7B5A6D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5A0028"/>
    <w:multiLevelType w:val="hybridMultilevel"/>
    <w:tmpl w:val="A9BACAA6"/>
    <w:lvl w:ilvl="0" w:tplc="02D4F6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EF7"/>
    <w:rsid w:val="00084968"/>
    <w:rsid w:val="001156B7"/>
    <w:rsid w:val="0012091C"/>
    <w:rsid w:val="00127C34"/>
    <w:rsid w:val="00132437"/>
    <w:rsid w:val="00146EE3"/>
    <w:rsid w:val="00211F14"/>
    <w:rsid w:val="00305758"/>
    <w:rsid w:val="003348A9"/>
    <w:rsid w:val="00341D56"/>
    <w:rsid w:val="00374541"/>
    <w:rsid w:val="00384B4D"/>
    <w:rsid w:val="003975CE"/>
    <w:rsid w:val="003A762C"/>
    <w:rsid w:val="004968FC"/>
    <w:rsid w:val="004A278B"/>
    <w:rsid w:val="004F285B"/>
    <w:rsid w:val="00503B36"/>
    <w:rsid w:val="00504780"/>
    <w:rsid w:val="00561916"/>
    <w:rsid w:val="005A4424"/>
    <w:rsid w:val="005F38B6"/>
    <w:rsid w:val="0061173E"/>
    <w:rsid w:val="006213AE"/>
    <w:rsid w:val="00703B2B"/>
    <w:rsid w:val="00775B58"/>
    <w:rsid w:val="00776F64"/>
    <w:rsid w:val="00794407"/>
    <w:rsid w:val="00794C2F"/>
    <w:rsid w:val="007951EA"/>
    <w:rsid w:val="00796C66"/>
    <w:rsid w:val="007A3F5C"/>
    <w:rsid w:val="007A6D77"/>
    <w:rsid w:val="007B5A6D"/>
    <w:rsid w:val="007E4516"/>
    <w:rsid w:val="00872337"/>
    <w:rsid w:val="008A401C"/>
    <w:rsid w:val="0093412A"/>
    <w:rsid w:val="009B4614"/>
    <w:rsid w:val="009E70D9"/>
    <w:rsid w:val="00A77A58"/>
    <w:rsid w:val="00AB198D"/>
    <w:rsid w:val="00AE325A"/>
    <w:rsid w:val="00BA65BB"/>
    <w:rsid w:val="00BB70B1"/>
    <w:rsid w:val="00BB73E2"/>
    <w:rsid w:val="00C013E0"/>
    <w:rsid w:val="00C16EA1"/>
    <w:rsid w:val="00CB1FB3"/>
    <w:rsid w:val="00CC1DF9"/>
    <w:rsid w:val="00D03D5A"/>
    <w:rsid w:val="00D74773"/>
    <w:rsid w:val="00D8136A"/>
    <w:rsid w:val="00DB7660"/>
    <w:rsid w:val="00DC6469"/>
    <w:rsid w:val="00E02D24"/>
    <w:rsid w:val="00E032E8"/>
    <w:rsid w:val="00E37EF7"/>
    <w:rsid w:val="00E85772"/>
    <w:rsid w:val="00E85FCB"/>
    <w:rsid w:val="00EE645F"/>
    <w:rsid w:val="00EF6A79"/>
    <w:rsid w:val="00F54307"/>
    <w:rsid w:val="00FB77DF"/>
    <w:rsid w:val="00FE0D95"/>
    <w:rsid w:val="00FF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6BB1634"/>
  <w15:chartTrackingRefBased/>
  <w15:docId w15:val="{4B07D63B-2756-411C-B710-BB67C3EE1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775B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BC15946C80C49F78DB24E60F64B0BD6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FD607F26-022E-4121-8568-32C850DCC1B9}"/>
      </w:docPartPr>
      <w:docPartBody>
        <w:p w:rsidR="0018347F" w:rsidRDefault="0021414D">
          <w:pPr>
            <w:pStyle w:val="DBC15946C80C49F78DB24E60F64B0BD6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14D"/>
    <w:rsid w:val="0018347F"/>
    <w:rsid w:val="00197DB2"/>
    <w:rsid w:val="001F7497"/>
    <w:rsid w:val="0021414D"/>
    <w:rsid w:val="002A3180"/>
    <w:rsid w:val="003F4D95"/>
    <w:rsid w:val="00DB5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DBC15946C80C49F78DB24E60F64B0BD6">
    <w:name w:val="DBC15946C80C49F78DB24E60F64B0B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103</TotalTime>
  <Pages>2</Pages>
  <Words>2361</Words>
  <Characters>1347</Characters>
  <Application>Microsoft Office Word</Application>
  <DocSecurity>0</DocSecurity>
  <Lines>11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3701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8</cp:revision>
  <cp:lastPrinted>2001-06-05T13:05:00Z</cp:lastPrinted>
  <dcterms:created xsi:type="dcterms:W3CDTF">2016-04-18T05:04:00Z</dcterms:created>
  <dcterms:modified xsi:type="dcterms:W3CDTF">2016-04-19T10:21:00Z</dcterms:modified>
</cp:coreProperties>
</file>