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 w:rsidP="001A4CD2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 xml:space="preserve">Dėl </w:t>
      </w:r>
      <w:r w:rsidR="001A4CD2" w:rsidRPr="001A4CD2">
        <w:rPr>
          <w:b/>
          <w:caps/>
          <w:noProof/>
        </w:rPr>
        <w:t>SUTIKIMO PRATĘSTI</w:t>
      </w:r>
      <w:bookmarkStart w:id="2" w:name="_GoBack"/>
      <w:bookmarkEnd w:id="2"/>
      <w:r w:rsidR="00A677EB">
        <w:rPr>
          <w:b/>
          <w:caps/>
          <w:noProof/>
        </w:rPr>
        <w:t xml:space="preserve"> </w:t>
      </w:r>
      <w:r w:rsidR="001A4CD2" w:rsidRPr="001A4CD2">
        <w:rPr>
          <w:b/>
          <w:caps/>
          <w:noProof/>
        </w:rPr>
        <w:t>IŠLAIKYMĄ MOLĖTŲ VAIKŲ SAVARANKIŠKO GYVENIMO NAMUOSE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3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1A4CD2">
        <w:rPr>
          <w:noProof/>
        </w:rPr>
        <w:t>7</w:t>
      </w:r>
      <w:r>
        <w:fldChar w:fldCharType="end"/>
      </w:r>
      <w:bookmarkEnd w:id="3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4" w:name="data_menuo"/>
      <w:r w:rsidR="0093412A">
        <w:instrText xml:space="preserve"> FORMTEXT </w:instrText>
      </w:r>
      <w:r w:rsidR="0093412A">
        <w:fldChar w:fldCharType="separate"/>
      </w:r>
      <w:r w:rsidR="0049645A">
        <w:t>spal</w:t>
      </w:r>
      <w:r w:rsidR="001A4CD2">
        <w:rPr>
          <w:noProof/>
        </w:rPr>
        <w:t>io</w:t>
      </w:r>
      <w:r w:rsidR="0093412A">
        <w:fldChar w:fldCharType="end"/>
      </w:r>
      <w:bookmarkEnd w:id="4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5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5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6" w:name="dok_nr"/>
      <w:r w:rsidR="004F285B">
        <w:instrText xml:space="preserve"> FORMTEXT </w:instrText>
      </w:r>
      <w:r w:rsidR="004F285B">
        <w:fldChar w:fldCharType="separate"/>
      </w:r>
      <w:r w:rsidR="001A4CD2">
        <w:rPr>
          <w:noProof/>
        </w:rPr>
        <w:t>B1-</w:t>
      </w:r>
      <w:r w:rsidR="004F285B">
        <w:fldChar w:fldCharType="end"/>
      </w:r>
      <w:bookmarkEnd w:id="6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4337BA" w:rsidRPr="000B1EAC" w:rsidRDefault="004337BA" w:rsidP="0015290E">
      <w:pPr>
        <w:tabs>
          <w:tab w:val="left" w:pos="0"/>
          <w:tab w:val="left" w:pos="426"/>
          <w:tab w:val="left" w:pos="1206"/>
        </w:tabs>
        <w:spacing w:line="360" w:lineRule="auto"/>
        <w:ind w:firstLine="851"/>
        <w:jc w:val="both"/>
      </w:pPr>
      <w:r>
        <w:t xml:space="preserve">Vadovaudamasi Lietuvos Respublikos vietos savivaldos įstatymo 16 straipsnio 4 dalimi, </w:t>
      </w:r>
      <w:r w:rsidRPr="00FE7375">
        <w:t xml:space="preserve">Bendrųjų valstybės ir savivaldybių vaikų globos namų </w:t>
      </w:r>
      <w:r>
        <w:t>veiklos rekomendacijų</w:t>
      </w:r>
      <w:r w:rsidRPr="00FE7375">
        <w:t xml:space="preserve">, patvirtintų Lietuvos Respublikos socialinės apsaugos ir darbo ministro 2005 m. kovo 3 d. įsakymu Nr. A1-68 „Dėl Bendrųjų valstybės ir savivaldybių vaikų globos namų </w:t>
      </w:r>
      <w:r>
        <w:t>veiklos rekomendacijų</w:t>
      </w:r>
      <w:r w:rsidRPr="00FE7375">
        <w:t xml:space="preserve"> patvirtinimo“, 1</w:t>
      </w:r>
      <w:r>
        <w:t>4</w:t>
      </w:r>
      <w:r w:rsidRPr="00FE7375">
        <w:t>.2 punktu, Socialinės globos normų aprašo, patvirtinto Lietuvos Respublikos socialinės apsaugos ir darbo ministro 2007 m. vasario 20 d. įsakymu Nr. A1-46 „Dėl Socialinės globos normų aprašo patvirtinimo“, 1 priedo 2.7 papunkčiu</w:t>
      </w:r>
      <w:r w:rsidRPr="00A3676D">
        <w:t xml:space="preserve"> ir</w:t>
      </w:r>
      <w:r w:rsidRPr="00E76658">
        <w:t xml:space="preserve"> Molėtų vaikų </w:t>
      </w:r>
      <w:r w:rsidRPr="000B1EAC">
        <w:t>savarankiško gyvenimo namų nuostatų, patvirtintų Molėtų rajono savivaldybės tarybos 2015 m. kovo 26 d. sprendimu Nr. B1-77 „Dėl Molėtų vaikų savarankiško gyvenimo namų nuostatų patvirtinimo“</w:t>
      </w:r>
      <w:r w:rsidR="0015290E" w:rsidRPr="0015290E">
        <w:t xml:space="preserve"> </w:t>
      </w:r>
      <w:r w:rsidR="0015290E">
        <w:t>(Molėtų rajono savivaldybės tarybos 2017 m. balandžio 27 d. sprendimo Nr. B1-96 redakcija</w:t>
      </w:r>
      <w:r w:rsidR="0015290E" w:rsidRPr="00484407">
        <w:t>)</w:t>
      </w:r>
      <w:r w:rsidR="00A677EB" w:rsidRPr="00484407">
        <w:t>,</w:t>
      </w:r>
      <w:r w:rsidRPr="000B1EAC">
        <w:t xml:space="preserve"> 2</w:t>
      </w:r>
      <w:r w:rsidR="004E759D">
        <w:t>2</w:t>
      </w:r>
      <w:r w:rsidRPr="000B1EAC">
        <w:t xml:space="preserve">.2 punktu, atsižvelgdama į </w:t>
      </w:r>
      <w:r w:rsidR="0049645A">
        <w:t>Svajūn</w:t>
      </w:r>
      <w:r>
        <w:t xml:space="preserve">o </w:t>
      </w:r>
      <w:r w:rsidR="0049645A">
        <w:t>Survilos</w:t>
      </w:r>
      <w:r>
        <w:t xml:space="preserve"> 2017 m. </w:t>
      </w:r>
      <w:r w:rsidR="00805F1E">
        <w:t>rugpjūčio</w:t>
      </w:r>
      <w:r>
        <w:t xml:space="preserve"> </w:t>
      </w:r>
      <w:r w:rsidR="00161DA3">
        <w:t>30</w:t>
      </w:r>
      <w:r>
        <w:t xml:space="preserve"> </w:t>
      </w:r>
      <w:r w:rsidRPr="00484407">
        <w:t>d</w:t>
      </w:r>
      <w:r w:rsidR="00A677EB" w:rsidRPr="00484407">
        <w:t>.</w:t>
      </w:r>
      <w:r w:rsidR="0049645A" w:rsidRPr="00484407">
        <w:t>,</w:t>
      </w:r>
      <w:r w:rsidR="0049645A">
        <w:t xml:space="preserve"> Valento </w:t>
      </w:r>
      <w:proofErr w:type="spellStart"/>
      <w:r w:rsidR="0049645A">
        <w:t>Datenio</w:t>
      </w:r>
      <w:proofErr w:type="spellEnd"/>
      <w:r w:rsidR="0049645A">
        <w:t xml:space="preserve"> 2017</w:t>
      </w:r>
      <w:r w:rsidR="00805F1E">
        <w:t xml:space="preserve"> m. </w:t>
      </w:r>
      <w:r w:rsidR="00161DA3">
        <w:t>rugpjūč</w:t>
      </w:r>
      <w:r w:rsidR="00805F1E">
        <w:t>io</w:t>
      </w:r>
      <w:r w:rsidR="00161DA3">
        <w:t xml:space="preserve"> 29 d., Erikos Kavaliauskaitės 2017 m. spalio 5 d., Tomo Repečkos 2017 m. spalio 9 d., Tado Repečkos 2017 m.</w:t>
      </w:r>
      <w:r w:rsidRPr="004337BA">
        <w:t xml:space="preserve"> </w:t>
      </w:r>
      <w:r w:rsidR="00161DA3">
        <w:t xml:space="preserve">spalio 9 d., Igorio </w:t>
      </w:r>
      <w:proofErr w:type="spellStart"/>
      <w:r w:rsidR="00161DA3">
        <w:t>Sidliarevič</w:t>
      </w:r>
      <w:proofErr w:type="spellEnd"/>
      <w:r w:rsidR="00161DA3">
        <w:t xml:space="preserve"> 2017 m.</w:t>
      </w:r>
      <w:r w:rsidR="004E759D">
        <w:t xml:space="preserve"> </w:t>
      </w:r>
      <w:r w:rsidR="00161DA3">
        <w:t xml:space="preserve">spalio 5 d. </w:t>
      </w:r>
      <w:r w:rsidRPr="004337BA">
        <w:t>prašym</w:t>
      </w:r>
      <w:r w:rsidR="00161DA3">
        <w:t>us</w:t>
      </w:r>
      <w:r>
        <w:t xml:space="preserve"> bei </w:t>
      </w:r>
      <w:r w:rsidRPr="000B1EAC">
        <w:t>Molėtų vaikų savarankiško gyvenimo namų 201</w:t>
      </w:r>
      <w:r>
        <w:t>7</w:t>
      </w:r>
      <w:r w:rsidRPr="000B1EAC">
        <w:t xml:space="preserve"> m. </w:t>
      </w:r>
      <w:r w:rsidR="00161DA3">
        <w:t>spal</w:t>
      </w:r>
      <w:r>
        <w:t xml:space="preserve">io </w:t>
      </w:r>
      <w:r w:rsidR="00161DA3">
        <w:t>9</w:t>
      </w:r>
      <w:r w:rsidRPr="000B1EAC">
        <w:t xml:space="preserve"> d. raštą Nr. 8-</w:t>
      </w:r>
      <w:r w:rsidR="00161DA3">
        <w:t>156</w:t>
      </w:r>
      <w:r w:rsidRPr="000B1EAC">
        <w:t xml:space="preserve"> „Prašymas dėl leidimo gyventi Molėtų vaikų savarankiško gyvenimo namuose“</w:t>
      </w:r>
      <w:r>
        <w:t>,</w:t>
      </w:r>
    </w:p>
    <w:p w:rsidR="004337BA" w:rsidRPr="009625A1" w:rsidRDefault="004337BA" w:rsidP="004337BA">
      <w:pPr>
        <w:spacing w:line="360" w:lineRule="auto"/>
        <w:ind w:firstLine="680"/>
        <w:jc w:val="both"/>
      </w:pPr>
      <w:r w:rsidRPr="009625A1">
        <w:t xml:space="preserve">Molėtų  rajono  savivaldybės  taryba  n u s p r e n d ž i a:  </w:t>
      </w:r>
    </w:p>
    <w:p w:rsidR="00161DA3" w:rsidRDefault="004337BA" w:rsidP="004337BA">
      <w:pPr>
        <w:spacing w:line="360" w:lineRule="auto"/>
        <w:ind w:firstLine="680"/>
        <w:jc w:val="both"/>
      </w:pPr>
      <w:r w:rsidRPr="009625A1">
        <w:t xml:space="preserve">Sutikti, kad išlaikymas Molėtų vaikų savarankiško gyvenimo namuose </w:t>
      </w:r>
      <w:r w:rsidR="00F93BF7">
        <w:t>būtų pratęstas:</w:t>
      </w:r>
    </w:p>
    <w:p w:rsidR="004337BA" w:rsidRDefault="00A677EB" w:rsidP="004337BA">
      <w:pPr>
        <w:spacing w:line="360" w:lineRule="auto"/>
        <w:ind w:firstLine="680"/>
        <w:jc w:val="both"/>
      </w:pPr>
      <w:r>
        <w:t xml:space="preserve">1. Valentui </w:t>
      </w:r>
      <w:proofErr w:type="spellStart"/>
      <w:r>
        <w:t>Dateniui</w:t>
      </w:r>
      <w:proofErr w:type="spellEnd"/>
      <w:r>
        <w:t>, gim.1999-12-29, iki 2019-08-30, kol baigs Molėtų gimnaziją;</w:t>
      </w:r>
    </w:p>
    <w:p w:rsidR="00161DA3" w:rsidRDefault="00A677EB" w:rsidP="004337BA">
      <w:pPr>
        <w:spacing w:line="360" w:lineRule="auto"/>
        <w:ind w:firstLine="680"/>
        <w:jc w:val="both"/>
      </w:pPr>
      <w:r>
        <w:t>2. Erikai Kavaliauskaitei, gim. 1999-12-23, iki 2019-08-31, kol baigs 12 klasių;</w:t>
      </w:r>
    </w:p>
    <w:p w:rsidR="00E9374C" w:rsidRDefault="00A677EB" w:rsidP="004337BA">
      <w:pPr>
        <w:spacing w:line="360" w:lineRule="auto"/>
        <w:ind w:firstLine="680"/>
        <w:jc w:val="both"/>
      </w:pPr>
      <w:r>
        <w:t>3. Tadui Repečkai, gim. 1999-11-18, iki 2019-08-31, kol baigs 12 klasių;</w:t>
      </w:r>
    </w:p>
    <w:p w:rsidR="00E9374C" w:rsidRDefault="00A677EB" w:rsidP="00A677EB">
      <w:pPr>
        <w:spacing w:line="360" w:lineRule="auto"/>
        <w:ind w:firstLine="680"/>
        <w:jc w:val="both"/>
      </w:pPr>
      <w:r>
        <w:t>4. Tomui Repečkai, gim. 1999-11-18, iki 2019-08-31, kol baigs 12 klasių;</w:t>
      </w:r>
    </w:p>
    <w:p w:rsidR="00E9374C" w:rsidRDefault="00A677EB" w:rsidP="00A677EB">
      <w:pPr>
        <w:spacing w:line="360" w:lineRule="auto"/>
        <w:ind w:firstLine="680"/>
        <w:jc w:val="both"/>
      </w:pPr>
      <w:r>
        <w:t xml:space="preserve">5. Igoriui </w:t>
      </w:r>
      <w:proofErr w:type="spellStart"/>
      <w:r>
        <w:t>Sidliarevičiui</w:t>
      </w:r>
      <w:proofErr w:type="spellEnd"/>
      <w:r>
        <w:t>, gim. 1999-11-19, iki 2019-08-31, kol baigs 12 klasių;</w:t>
      </w:r>
    </w:p>
    <w:p w:rsidR="00F93BF7" w:rsidRPr="009625A1" w:rsidRDefault="00A677EB" w:rsidP="004337BA">
      <w:pPr>
        <w:spacing w:line="360" w:lineRule="auto"/>
        <w:ind w:firstLine="680"/>
        <w:jc w:val="both"/>
      </w:pPr>
      <w:r>
        <w:t>6. Svajūnui Survilai, gim.1999-11-22</w:t>
      </w:r>
      <w:r w:rsidRPr="009625A1">
        <w:t xml:space="preserve">, </w:t>
      </w:r>
      <w:r w:rsidRPr="004337BA">
        <w:t>iki</w:t>
      </w:r>
      <w:r w:rsidRPr="009625A1">
        <w:t xml:space="preserve"> 201</w:t>
      </w:r>
      <w:r>
        <w:t>8</w:t>
      </w:r>
      <w:r w:rsidRPr="009625A1">
        <w:t>-0</w:t>
      </w:r>
      <w:r>
        <w:t>8</w:t>
      </w:r>
      <w:r w:rsidRPr="009625A1">
        <w:t>-3</w:t>
      </w:r>
      <w:r>
        <w:t>1</w:t>
      </w:r>
      <w:r w:rsidRPr="009625A1">
        <w:t xml:space="preserve">, kol baigs </w:t>
      </w:r>
      <w:r>
        <w:t>Molėtų gimnaziją.</w:t>
      </w:r>
    </w:p>
    <w:p w:rsidR="004337BA" w:rsidRDefault="004337BA" w:rsidP="004337BA">
      <w:pPr>
        <w:tabs>
          <w:tab w:val="left" w:pos="720"/>
        </w:tabs>
        <w:spacing w:line="360" w:lineRule="auto"/>
        <w:jc w:val="both"/>
      </w:pPr>
      <w:r w:rsidRPr="009625A1">
        <w:lastRenderedPageBreak/>
        <w:tab/>
        <w:t>Šis sprendimas gali būti skundžiamas Lietuvos Respublikos administracinių bylų teisenos įstatymo nustatyta tvarka</w:t>
      </w:r>
      <w:r w:rsidRPr="000B1EAC">
        <w:t>.</w:t>
      </w: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E17850D449F34D2CA8A5A8EA90E767E4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B55" w:rsidRDefault="00F42B55">
      <w:r>
        <w:separator/>
      </w:r>
    </w:p>
  </w:endnote>
  <w:endnote w:type="continuationSeparator" w:id="0">
    <w:p w:rsidR="00F42B55" w:rsidRDefault="00F42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B55" w:rsidRDefault="00F42B55">
      <w:r>
        <w:separator/>
      </w:r>
    </w:p>
  </w:footnote>
  <w:footnote w:type="continuationSeparator" w:id="0">
    <w:p w:rsidR="00F42B55" w:rsidRDefault="00F42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600729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B55"/>
    <w:rsid w:val="001156B7"/>
    <w:rsid w:val="0012091C"/>
    <w:rsid w:val="00132437"/>
    <w:rsid w:val="0015290E"/>
    <w:rsid w:val="00161DA3"/>
    <w:rsid w:val="001A4CD2"/>
    <w:rsid w:val="00211F14"/>
    <w:rsid w:val="00305758"/>
    <w:rsid w:val="00341D56"/>
    <w:rsid w:val="00384B4D"/>
    <w:rsid w:val="003975CE"/>
    <w:rsid w:val="003A762C"/>
    <w:rsid w:val="004337BA"/>
    <w:rsid w:val="00484407"/>
    <w:rsid w:val="0049645A"/>
    <w:rsid w:val="004968FC"/>
    <w:rsid w:val="004E759D"/>
    <w:rsid w:val="004F285B"/>
    <w:rsid w:val="00503B36"/>
    <w:rsid w:val="00504780"/>
    <w:rsid w:val="00561916"/>
    <w:rsid w:val="005A4424"/>
    <w:rsid w:val="005F38B6"/>
    <w:rsid w:val="00600729"/>
    <w:rsid w:val="006213AE"/>
    <w:rsid w:val="00776F64"/>
    <w:rsid w:val="00794407"/>
    <w:rsid w:val="00794C2F"/>
    <w:rsid w:val="007951EA"/>
    <w:rsid w:val="00796C66"/>
    <w:rsid w:val="007A3F5C"/>
    <w:rsid w:val="007E4516"/>
    <w:rsid w:val="00805F1E"/>
    <w:rsid w:val="00872337"/>
    <w:rsid w:val="008A401C"/>
    <w:rsid w:val="008D3582"/>
    <w:rsid w:val="0093412A"/>
    <w:rsid w:val="009B4614"/>
    <w:rsid w:val="009E70D9"/>
    <w:rsid w:val="00A677EB"/>
    <w:rsid w:val="00AE325A"/>
    <w:rsid w:val="00BA65BB"/>
    <w:rsid w:val="00BB70B1"/>
    <w:rsid w:val="00C16EA1"/>
    <w:rsid w:val="00CC1DF9"/>
    <w:rsid w:val="00D03D5A"/>
    <w:rsid w:val="00D74773"/>
    <w:rsid w:val="00D8136A"/>
    <w:rsid w:val="00DB7660"/>
    <w:rsid w:val="00DC6469"/>
    <w:rsid w:val="00E032E8"/>
    <w:rsid w:val="00E9374C"/>
    <w:rsid w:val="00EE645F"/>
    <w:rsid w:val="00EF6A79"/>
    <w:rsid w:val="00F42B55"/>
    <w:rsid w:val="00F51CE3"/>
    <w:rsid w:val="00F54307"/>
    <w:rsid w:val="00F93BF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5:chartTrackingRefBased/>
  <w15:docId w15:val="{B2D93928-B736-4D9E-A36B-B3C37CA0B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23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8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parama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17850D449F34D2CA8A5A8EA90E767E4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346DCAD0-0DAD-4855-A626-540DC7E5D644}"/>
      </w:docPartPr>
      <w:docPartBody>
        <w:p w:rsidR="001213DA" w:rsidRDefault="001213DA">
          <w:pPr>
            <w:pStyle w:val="E17850D449F34D2CA8A5A8EA90E767E4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3DA"/>
    <w:rsid w:val="00121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E17850D449F34D2CA8A5A8EA90E767E4">
    <w:name w:val="E17850D449F34D2CA8A5A8EA90E767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0</TotalTime>
  <Pages>2</Pages>
  <Words>1507</Words>
  <Characters>860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Karūžaitė Rasa</dc:creator>
  <cp:keywords/>
  <dc:description/>
  <cp:lastModifiedBy>Karūžaitė Rasa</cp:lastModifiedBy>
  <cp:revision>3</cp:revision>
  <cp:lastPrinted>2001-06-05T13:05:00Z</cp:lastPrinted>
  <dcterms:created xsi:type="dcterms:W3CDTF">2017-10-18T06:58:00Z</dcterms:created>
  <dcterms:modified xsi:type="dcterms:W3CDTF">2017-10-18T07:37:00Z</dcterms:modified>
</cp:coreProperties>
</file>